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A6091" w14:textId="1681F25A" w:rsidR="007C0346" w:rsidRPr="00954F0F" w:rsidRDefault="007C0346" w:rsidP="003C0AC2">
      <w:pPr>
        <w:ind w:left="-426"/>
        <w:rPr>
          <w:rFonts w:ascii="AvantGarde Bk BT" w:hAnsi="AvantGarde Bk BT" w:cs="Tahoma"/>
          <w:sz w:val="40"/>
          <w:szCs w:val="40"/>
        </w:rPr>
      </w:pPr>
      <w:r w:rsidRPr="00954F0F">
        <w:rPr>
          <w:rFonts w:ascii="AvantGarde Bk BT" w:hAnsi="AvantGarde Bk BT" w:cs="Tahoma"/>
          <w:sz w:val="40"/>
          <w:szCs w:val="40"/>
        </w:rPr>
        <w:t>NEW SUPPLIER FORM</w:t>
      </w:r>
    </w:p>
    <w:p w14:paraId="5EC79DCC" w14:textId="3BDEBFED" w:rsidR="0042570E" w:rsidRPr="00954F0F" w:rsidRDefault="00F57633" w:rsidP="007C0346">
      <w:pPr>
        <w:jc w:val="right"/>
        <w:rPr>
          <w:rFonts w:ascii="AvantGarde Bk BT" w:hAnsi="AvantGarde Bk BT"/>
        </w:rPr>
      </w:pPr>
      <w:r>
        <w:rPr>
          <w:noProof/>
        </w:rPr>
        <w:drawing>
          <wp:inline distT="0" distB="0" distL="0" distR="0" wp14:anchorId="6B75C6EE" wp14:editId="7564B023">
            <wp:extent cx="995364" cy="1078150"/>
            <wp:effectExtent l="0" t="0" r="0" b="0"/>
            <wp:docPr id="2" name="image1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889" cy="1087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D9685" w14:textId="77777777" w:rsidR="007C0346" w:rsidRPr="00954F0F" w:rsidRDefault="007C0346" w:rsidP="003C0AC2">
      <w:pPr>
        <w:ind w:left="-426"/>
        <w:rPr>
          <w:rFonts w:ascii="AvantGarde Bk BT" w:hAnsi="AvantGarde Bk BT" w:cs="Tahoma"/>
          <w:b/>
        </w:rPr>
      </w:pPr>
      <w:r w:rsidRPr="00954F0F">
        <w:rPr>
          <w:rFonts w:ascii="AvantGarde Bk BT" w:hAnsi="AvantGarde Bk BT" w:cs="Tahoma"/>
          <w:b/>
        </w:rPr>
        <w:t>Please complete each section in full</w:t>
      </w:r>
    </w:p>
    <w:p w14:paraId="5D842602" w14:textId="77777777" w:rsidR="00954F0F" w:rsidRPr="00954F0F" w:rsidRDefault="00954F0F" w:rsidP="007C0346">
      <w:pPr>
        <w:rPr>
          <w:rFonts w:ascii="AvantGarde Bk BT" w:hAnsi="AvantGarde Bk BT" w:cs="Tahoma"/>
          <w:b/>
        </w:rPr>
      </w:pPr>
    </w:p>
    <w:p w14:paraId="31B315AF" w14:textId="77777777" w:rsidR="00954F0F" w:rsidRPr="00954F0F" w:rsidRDefault="003C0AC2" w:rsidP="003C0AC2">
      <w:pPr>
        <w:ind w:left="-426"/>
        <w:rPr>
          <w:rFonts w:ascii="AvantGarde Bk BT" w:hAnsi="AvantGarde Bk BT" w:cs="Tahoma"/>
          <w:b/>
        </w:rPr>
      </w:pPr>
      <w:r>
        <w:rPr>
          <w:rFonts w:ascii="AvantGarde Bk BT" w:hAnsi="AvantGarde Bk BT" w:cs="Tahoma"/>
          <w:b/>
        </w:rPr>
        <w:t>PART A</w:t>
      </w:r>
      <w:r w:rsidR="00C60A3B">
        <w:rPr>
          <w:rFonts w:ascii="AvantGarde Bk BT" w:hAnsi="AvantGarde Bk BT" w:cs="Tahoma"/>
          <w:b/>
        </w:rPr>
        <w:t xml:space="preserve"> – to be completed by Supplier</w:t>
      </w:r>
    </w:p>
    <w:p w14:paraId="3E53B730" w14:textId="77777777" w:rsidR="00954F0F" w:rsidRPr="00954F0F" w:rsidRDefault="00954F0F" w:rsidP="007C0346">
      <w:pPr>
        <w:rPr>
          <w:rFonts w:ascii="AvantGarde Bk BT" w:hAnsi="AvantGarde Bk BT" w:cs="Tahoma"/>
          <w:b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9"/>
        <w:gridCol w:w="6165"/>
      </w:tblGrid>
      <w:tr w:rsidR="007C0346" w:rsidRPr="00272615" w14:paraId="57C05FE3" w14:textId="77777777" w:rsidTr="003C0AC2">
        <w:tc>
          <w:tcPr>
            <w:tcW w:w="2836" w:type="dxa"/>
          </w:tcPr>
          <w:p w14:paraId="2CA77365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Supplier Name</w:t>
            </w:r>
            <w:r w:rsidR="009A1210" w:rsidRPr="00272615">
              <w:rPr>
                <w:rFonts w:ascii="AvantGarde Bk BT" w:hAnsi="AvantGarde Bk BT" w:cs="Tahoma"/>
              </w:rPr>
              <w:t>:</w:t>
            </w:r>
          </w:p>
          <w:p w14:paraId="2F02C40E" w14:textId="77777777" w:rsidR="009A1210" w:rsidRPr="00272615" w:rsidRDefault="009A1210" w:rsidP="007C0346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</w:tcPr>
          <w:p w14:paraId="1828292D" w14:textId="77777777" w:rsidR="007C0346" w:rsidRPr="00272615" w:rsidRDefault="007C0346" w:rsidP="007C0346">
            <w:pPr>
              <w:rPr>
                <w:rFonts w:ascii="AvantGarde Bk BT" w:hAnsi="AvantGarde Bk BT"/>
              </w:rPr>
            </w:pPr>
          </w:p>
        </w:tc>
      </w:tr>
      <w:tr w:rsidR="009A1210" w:rsidRPr="00272615" w14:paraId="53BEAE41" w14:textId="77777777" w:rsidTr="003C0AC2">
        <w:tc>
          <w:tcPr>
            <w:tcW w:w="2836" w:type="dxa"/>
          </w:tcPr>
          <w:p w14:paraId="0A2B7EAE" w14:textId="77777777" w:rsidR="009A1210" w:rsidRPr="00272615" w:rsidRDefault="009A1210" w:rsidP="007C0346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Payee Name if different from above:</w:t>
            </w:r>
          </w:p>
        </w:tc>
        <w:tc>
          <w:tcPr>
            <w:tcW w:w="6338" w:type="dxa"/>
          </w:tcPr>
          <w:p w14:paraId="41A78C50" w14:textId="77777777" w:rsidR="009A1210" w:rsidRPr="00272615" w:rsidRDefault="009A1210" w:rsidP="007C0346">
            <w:pPr>
              <w:rPr>
                <w:rFonts w:ascii="AvantGarde Bk BT" w:hAnsi="AvantGarde Bk BT"/>
              </w:rPr>
            </w:pPr>
          </w:p>
        </w:tc>
      </w:tr>
      <w:tr w:rsidR="007C0346" w:rsidRPr="00272615" w14:paraId="4807D871" w14:textId="77777777" w:rsidTr="003C0AC2">
        <w:tc>
          <w:tcPr>
            <w:tcW w:w="2836" w:type="dxa"/>
          </w:tcPr>
          <w:p w14:paraId="552FE19B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Address:</w:t>
            </w:r>
          </w:p>
          <w:p w14:paraId="28EEEA07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</w:p>
          <w:p w14:paraId="7094C58A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</w:p>
          <w:p w14:paraId="166B256A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</w:p>
          <w:p w14:paraId="278704BD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</w:p>
          <w:p w14:paraId="01CD871A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</w:tcPr>
          <w:p w14:paraId="44C4AC03" w14:textId="77777777" w:rsidR="007C0346" w:rsidRPr="00272615" w:rsidRDefault="007C0346" w:rsidP="007C0346">
            <w:pPr>
              <w:rPr>
                <w:rFonts w:ascii="AvantGarde Bk BT" w:hAnsi="AvantGarde Bk BT"/>
              </w:rPr>
            </w:pPr>
          </w:p>
        </w:tc>
      </w:tr>
      <w:tr w:rsidR="007C0346" w:rsidRPr="00272615" w14:paraId="45DC4E81" w14:textId="77777777" w:rsidTr="003C0AC2">
        <w:tc>
          <w:tcPr>
            <w:tcW w:w="2836" w:type="dxa"/>
          </w:tcPr>
          <w:p w14:paraId="7007405D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Postcode:</w:t>
            </w:r>
          </w:p>
          <w:p w14:paraId="613D1D67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</w:tcPr>
          <w:p w14:paraId="009DEEBC" w14:textId="77777777" w:rsidR="007C0346" w:rsidRPr="00272615" w:rsidRDefault="007C0346" w:rsidP="007C0346">
            <w:pPr>
              <w:rPr>
                <w:rFonts w:ascii="AvantGarde Bk BT" w:hAnsi="AvantGarde Bk BT"/>
              </w:rPr>
            </w:pPr>
          </w:p>
        </w:tc>
      </w:tr>
    </w:tbl>
    <w:p w14:paraId="2FBC8B26" w14:textId="77777777" w:rsidR="007C0346" w:rsidRPr="00636BA4" w:rsidRDefault="007C0346" w:rsidP="007C0346">
      <w:pPr>
        <w:rPr>
          <w:rFonts w:ascii="AvantGarde Bk BT" w:hAnsi="AvantGarde Bk BT"/>
          <w:sz w:val="20"/>
          <w:szCs w:val="2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7"/>
        <w:gridCol w:w="6157"/>
      </w:tblGrid>
      <w:tr w:rsidR="003C0AC2" w:rsidRPr="00272615" w14:paraId="609CADD3" w14:textId="77777777" w:rsidTr="003C0AC2">
        <w:trPr>
          <w:trHeight w:val="556"/>
        </w:trPr>
        <w:tc>
          <w:tcPr>
            <w:tcW w:w="2836" w:type="dxa"/>
          </w:tcPr>
          <w:p w14:paraId="6F32FF67" w14:textId="77777777" w:rsidR="003C0AC2" w:rsidRPr="00272615" w:rsidRDefault="003C0AC2" w:rsidP="007C0346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Contact Name:</w:t>
            </w:r>
          </w:p>
        </w:tc>
        <w:tc>
          <w:tcPr>
            <w:tcW w:w="6338" w:type="dxa"/>
          </w:tcPr>
          <w:p w14:paraId="127D0104" w14:textId="77777777" w:rsidR="003C0AC2" w:rsidRPr="00272615" w:rsidRDefault="003C0AC2" w:rsidP="007C0346">
            <w:pPr>
              <w:rPr>
                <w:rFonts w:ascii="AvantGarde Bk BT" w:hAnsi="AvantGarde Bk BT" w:cs="Tahoma"/>
              </w:rPr>
            </w:pPr>
          </w:p>
        </w:tc>
      </w:tr>
      <w:tr w:rsidR="007C0346" w:rsidRPr="00272615" w14:paraId="66086B0F" w14:textId="77777777" w:rsidTr="003C0AC2">
        <w:tc>
          <w:tcPr>
            <w:tcW w:w="2836" w:type="dxa"/>
          </w:tcPr>
          <w:p w14:paraId="75C55A68" w14:textId="77777777" w:rsidR="007C0346" w:rsidRPr="00272615" w:rsidRDefault="003C0AC2" w:rsidP="007C0346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Telephone</w:t>
            </w:r>
            <w:r w:rsidR="007C0346" w:rsidRPr="00272615">
              <w:rPr>
                <w:rFonts w:ascii="AvantGarde Bk BT" w:hAnsi="AvantGarde Bk BT" w:cs="Tahoma"/>
              </w:rPr>
              <w:t xml:space="preserve"> Number:</w:t>
            </w:r>
          </w:p>
          <w:p w14:paraId="2F2A310F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</w:tcPr>
          <w:p w14:paraId="00A8C7DF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</w:p>
        </w:tc>
      </w:tr>
      <w:tr w:rsidR="007C0346" w:rsidRPr="00272615" w14:paraId="5FD028CF" w14:textId="77777777" w:rsidTr="003C0AC2">
        <w:tc>
          <w:tcPr>
            <w:tcW w:w="2836" w:type="dxa"/>
          </w:tcPr>
          <w:p w14:paraId="47D93FD4" w14:textId="709AD6F1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Email Address:</w:t>
            </w:r>
          </w:p>
          <w:p w14:paraId="74727018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</w:tcPr>
          <w:p w14:paraId="65433EE1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</w:p>
        </w:tc>
      </w:tr>
      <w:tr w:rsidR="003C0AC2" w:rsidRPr="00272615" w14:paraId="1D356021" w14:textId="77777777" w:rsidTr="003C0AC2">
        <w:trPr>
          <w:trHeight w:val="519"/>
        </w:trPr>
        <w:tc>
          <w:tcPr>
            <w:tcW w:w="2836" w:type="dxa"/>
          </w:tcPr>
          <w:p w14:paraId="4FBA7CB1" w14:textId="58929146" w:rsidR="003C0AC2" w:rsidRPr="00272615" w:rsidRDefault="003C0AC2" w:rsidP="007C0346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VAT Registration Number</w:t>
            </w:r>
            <w:r w:rsidR="003A64E5">
              <w:rPr>
                <w:rFonts w:ascii="AvantGarde Bk BT" w:hAnsi="AvantGarde Bk BT" w:cs="Tahoma"/>
              </w:rPr>
              <w:t>/UTR Number</w:t>
            </w:r>
          </w:p>
        </w:tc>
        <w:tc>
          <w:tcPr>
            <w:tcW w:w="6338" w:type="dxa"/>
          </w:tcPr>
          <w:p w14:paraId="404E76EE" w14:textId="77777777" w:rsidR="003C0AC2" w:rsidRPr="00272615" w:rsidRDefault="003C0AC2" w:rsidP="007C0346">
            <w:pPr>
              <w:rPr>
                <w:rFonts w:ascii="AvantGarde Bk BT" w:hAnsi="AvantGarde Bk BT" w:cs="Tahoma"/>
              </w:rPr>
            </w:pPr>
          </w:p>
        </w:tc>
      </w:tr>
      <w:tr w:rsidR="001963BC" w:rsidRPr="00272615" w14:paraId="619E5470" w14:textId="77777777" w:rsidTr="003C0AC2">
        <w:trPr>
          <w:trHeight w:val="519"/>
        </w:trPr>
        <w:tc>
          <w:tcPr>
            <w:tcW w:w="2836" w:type="dxa"/>
          </w:tcPr>
          <w:p w14:paraId="5584A0A0" w14:textId="1390A7C2" w:rsidR="001963BC" w:rsidRDefault="001963BC" w:rsidP="007C0346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Website</w:t>
            </w:r>
          </w:p>
        </w:tc>
        <w:tc>
          <w:tcPr>
            <w:tcW w:w="6338" w:type="dxa"/>
          </w:tcPr>
          <w:p w14:paraId="5C130B1E" w14:textId="77777777" w:rsidR="001963BC" w:rsidRPr="00272615" w:rsidRDefault="001963BC" w:rsidP="007C0346">
            <w:pPr>
              <w:rPr>
                <w:rFonts w:ascii="AvantGarde Bk BT" w:hAnsi="AvantGarde Bk BT" w:cs="Tahoma"/>
              </w:rPr>
            </w:pPr>
          </w:p>
        </w:tc>
      </w:tr>
      <w:tr w:rsidR="00C60A3B" w:rsidRPr="00272615" w14:paraId="5B5E24DC" w14:textId="77777777" w:rsidTr="00C60A3B">
        <w:trPr>
          <w:trHeight w:val="51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9966" w14:textId="77777777" w:rsidR="00C60A3B" w:rsidRPr="00272615" w:rsidRDefault="00C60A3B" w:rsidP="00770080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Payment Terms:</w:t>
            </w:r>
          </w:p>
          <w:p w14:paraId="08CA9581" w14:textId="77777777" w:rsidR="00C60A3B" w:rsidRPr="00272615" w:rsidRDefault="00C60A3B" w:rsidP="00770080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3939" w14:textId="77777777" w:rsidR="00C60A3B" w:rsidRPr="00C60A3B" w:rsidRDefault="00C60A3B" w:rsidP="00770080">
            <w:pPr>
              <w:rPr>
                <w:rFonts w:ascii="AvantGarde Bk BT" w:hAnsi="AvantGarde Bk BT" w:cs="Tahoma"/>
              </w:rPr>
            </w:pPr>
          </w:p>
        </w:tc>
      </w:tr>
    </w:tbl>
    <w:p w14:paraId="45B8EE01" w14:textId="77777777" w:rsidR="007C0346" w:rsidRPr="00636BA4" w:rsidRDefault="007C0346" w:rsidP="007C0346">
      <w:pPr>
        <w:rPr>
          <w:rFonts w:ascii="AvantGarde Bk BT" w:hAnsi="AvantGarde Bk BT"/>
          <w:sz w:val="20"/>
          <w:szCs w:val="2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8"/>
        <w:gridCol w:w="3408"/>
        <w:gridCol w:w="2758"/>
      </w:tblGrid>
      <w:tr w:rsidR="007C0346" w:rsidRPr="00272615" w14:paraId="2BB5E27D" w14:textId="77777777" w:rsidTr="003C0AC2">
        <w:tc>
          <w:tcPr>
            <w:tcW w:w="2836" w:type="dxa"/>
          </w:tcPr>
          <w:p w14:paraId="628F6D49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Bank Name:</w:t>
            </w:r>
          </w:p>
          <w:p w14:paraId="336069F4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  <w:gridSpan w:val="2"/>
          </w:tcPr>
          <w:p w14:paraId="14CD86B7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</w:p>
        </w:tc>
      </w:tr>
      <w:tr w:rsidR="007C0346" w:rsidRPr="00272615" w14:paraId="3EE869B1" w14:textId="77777777" w:rsidTr="003C0AC2">
        <w:tc>
          <w:tcPr>
            <w:tcW w:w="2836" w:type="dxa"/>
          </w:tcPr>
          <w:p w14:paraId="7BBE9E3D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Bank Account Number:</w:t>
            </w:r>
          </w:p>
          <w:p w14:paraId="5AC97947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  <w:gridSpan w:val="2"/>
          </w:tcPr>
          <w:p w14:paraId="7E3E8104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</w:p>
        </w:tc>
      </w:tr>
      <w:tr w:rsidR="007C0346" w:rsidRPr="00272615" w14:paraId="78C79B29" w14:textId="77777777" w:rsidTr="003C0AC2">
        <w:tc>
          <w:tcPr>
            <w:tcW w:w="2836" w:type="dxa"/>
          </w:tcPr>
          <w:p w14:paraId="752B9339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Sort Code:</w:t>
            </w:r>
          </w:p>
          <w:p w14:paraId="23BBEF70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  <w:gridSpan w:val="2"/>
          </w:tcPr>
          <w:p w14:paraId="7BDD6DBB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</w:p>
        </w:tc>
      </w:tr>
      <w:tr w:rsidR="003A64E5" w:rsidRPr="00272615" w14:paraId="189F4158" w14:textId="77777777" w:rsidTr="003C0AC2">
        <w:trPr>
          <w:gridAfter w:val="1"/>
          <w:wAfter w:w="2836" w:type="dxa"/>
        </w:trPr>
        <w:tc>
          <w:tcPr>
            <w:tcW w:w="6338" w:type="dxa"/>
            <w:gridSpan w:val="2"/>
          </w:tcPr>
          <w:p w14:paraId="2DBF229A" w14:textId="456AF384" w:rsidR="003A64E5" w:rsidRPr="001B0270" w:rsidRDefault="001B0270" w:rsidP="007C0346">
            <w:pPr>
              <w:rPr>
                <w:rFonts w:ascii="AvantGarde Bk BT" w:hAnsi="AvantGarde Bk BT" w:cs="Tahoma"/>
                <w:color w:val="FF0000"/>
              </w:rPr>
            </w:pPr>
            <w:r w:rsidRPr="001B0270">
              <w:rPr>
                <w:rFonts w:ascii="AvantGarde Bk BT" w:hAnsi="AvantGarde Bk BT" w:cs="Tahoma"/>
                <w:color w:val="FF0000"/>
              </w:rPr>
              <w:t xml:space="preserve">Please provide a </w:t>
            </w:r>
            <w:r w:rsidR="00635E39" w:rsidRPr="001B0270">
              <w:rPr>
                <w:rFonts w:ascii="AvantGarde Bk BT" w:hAnsi="AvantGarde Bk BT" w:cs="Tahoma"/>
                <w:color w:val="FF0000"/>
              </w:rPr>
              <w:t>Company Letterhead with Bank Details</w:t>
            </w:r>
            <w:r w:rsidRPr="001B0270">
              <w:rPr>
                <w:rFonts w:ascii="AvantGarde Bk BT" w:hAnsi="AvantGarde Bk BT" w:cs="Tahoma"/>
                <w:color w:val="FF0000"/>
              </w:rPr>
              <w:t xml:space="preserve"> or Bank statement</w:t>
            </w:r>
          </w:p>
        </w:tc>
      </w:tr>
    </w:tbl>
    <w:p w14:paraId="1C987A65" w14:textId="77777777" w:rsidR="007C0346" w:rsidRDefault="007C0346" w:rsidP="007C0346">
      <w:pPr>
        <w:rPr>
          <w:rFonts w:ascii="AvantGarde Bk BT" w:hAnsi="AvantGarde Bk BT"/>
          <w:sz w:val="20"/>
          <w:szCs w:val="20"/>
        </w:rPr>
      </w:pPr>
    </w:p>
    <w:p w14:paraId="1C963B40" w14:textId="77777777" w:rsidR="003C0AC2" w:rsidRDefault="003C0AC2" w:rsidP="007C0346">
      <w:pPr>
        <w:rPr>
          <w:rFonts w:ascii="AvantGarde Bk BT" w:hAnsi="AvantGarde Bk BT"/>
          <w:sz w:val="20"/>
          <w:szCs w:val="20"/>
        </w:rPr>
      </w:pPr>
    </w:p>
    <w:p w14:paraId="4A6BC63D" w14:textId="77777777" w:rsidR="003C0AC2" w:rsidRDefault="003C0AC2" w:rsidP="007C0346">
      <w:pPr>
        <w:rPr>
          <w:rFonts w:ascii="AvantGarde Bk BT" w:hAnsi="AvantGarde Bk BT"/>
          <w:sz w:val="20"/>
          <w:szCs w:val="20"/>
        </w:rPr>
      </w:pPr>
    </w:p>
    <w:p w14:paraId="23A0F0A6" w14:textId="05BC8CF3" w:rsidR="003C0AC2" w:rsidRDefault="00C60A3B" w:rsidP="00C60A3B">
      <w:pPr>
        <w:ind w:left="-426"/>
        <w:rPr>
          <w:rFonts w:ascii="AvantGarde Bk BT" w:hAnsi="AvantGarde Bk BT"/>
          <w:sz w:val="20"/>
          <w:szCs w:val="20"/>
        </w:rPr>
      </w:pPr>
      <w:r>
        <w:rPr>
          <w:rFonts w:ascii="AvantGarde Bk BT" w:hAnsi="AvantGarde Bk BT" w:cs="Tahoma"/>
          <w:b/>
        </w:rPr>
        <w:t>PART B – to be completed by Head of Department</w:t>
      </w:r>
      <w:r w:rsidR="001B0270">
        <w:rPr>
          <w:rFonts w:ascii="AvantGarde Bk BT" w:hAnsi="AvantGarde Bk BT" w:cs="Tahoma"/>
          <w:b/>
        </w:rPr>
        <w:t>/Budget Manager</w:t>
      </w:r>
    </w:p>
    <w:p w14:paraId="703CC5A7" w14:textId="77777777" w:rsidR="003C0AC2" w:rsidRPr="00636BA4" w:rsidRDefault="003C0AC2" w:rsidP="007C0346">
      <w:pPr>
        <w:rPr>
          <w:rFonts w:ascii="AvantGarde Bk BT" w:hAnsi="AvantGarde Bk BT"/>
          <w:sz w:val="20"/>
          <w:szCs w:val="2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6"/>
        <w:gridCol w:w="6158"/>
      </w:tblGrid>
      <w:tr w:rsidR="007C0346" w:rsidRPr="00272615" w14:paraId="65B10F18" w14:textId="77777777" w:rsidTr="003C0AC2">
        <w:tc>
          <w:tcPr>
            <w:tcW w:w="2836" w:type="dxa"/>
          </w:tcPr>
          <w:p w14:paraId="66777E18" w14:textId="77777777" w:rsidR="00C60A3B" w:rsidRPr="00272615" w:rsidRDefault="00C60A3B" w:rsidP="00C60A3B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Reason for new supplier</w:t>
            </w:r>
            <w:r w:rsidRPr="00272615">
              <w:rPr>
                <w:rFonts w:ascii="AvantGarde Bk BT" w:hAnsi="AvantGarde Bk BT" w:cs="Tahoma"/>
              </w:rPr>
              <w:t>:</w:t>
            </w:r>
          </w:p>
          <w:p w14:paraId="112D4440" w14:textId="77777777" w:rsidR="007C0346" w:rsidRPr="00272615" w:rsidRDefault="007C0346" w:rsidP="007C0346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</w:tcPr>
          <w:p w14:paraId="10A00373" w14:textId="77777777" w:rsidR="007C0346" w:rsidRPr="00272615" w:rsidRDefault="007C0346" w:rsidP="007C0346">
            <w:pPr>
              <w:rPr>
                <w:rFonts w:ascii="AvantGarde Bk BT" w:hAnsi="AvantGarde Bk BT"/>
              </w:rPr>
            </w:pPr>
          </w:p>
        </w:tc>
      </w:tr>
      <w:tr w:rsidR="00200819" w:rsidRPr="00272615" w14:paraId="26E22A81" w14:textId="77777777" w:rsidTr="00200819">
        <w:trPr>
          <w:trHeight w:val="450"/>
        </w:trPr>
        <w:tc>
          <w:tcPr>
            <w:tcW w:w="2836" w:type="dxa"/>
          </w:tcPr>
          <w:p w14:paraId="1C7E3A2C" w14:textId="27606522" w:rsidR="00200819" w:rsidRDefault="00200819" w:rsidP="00C60A3B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Is the Supplier Self Employed Yes/No</w:t>
            </w:r>
          </w:p>
        </w:tc>
        <w:tc>
          <w:tcPr>
            <w:tcW w:w="6338" w:type="dxa"/>
          </w:tcPr>
          <w:p w14:paraId="318A6F72" w14:textId="77777777" w:rsidR="00200819" w:rsidRPr="00272615" w:rsidRDefault="00200819" w:rsidP="007C0346">
            <w:pPr>
              <w:rPr>
                <w:rFonts w:ascii="AvantGarde Bk BT" w:hAnsi="AvantGarde Bk BT"/>
              </w:rPr>
            </w:pPr>
          </w:p>
        </w:tc>
      </w:tr>
      <w:tr w:rsidR="00200819" w:rsidRPr="00272615" w14:paraId="76E86B5D" w14:textId="77777777" w:rsidTr="00200819">
        <w:trPr>
          <w:trHeight w:val="450"/>
        </w:trPr>
        <w:tc>
          <w:tcPr>
            <w:tcW w:w="2836" w:type="dxa"/>
          </w:tcPr>
          <w:p w14:paraId="40691D0E" w14:textId="5E6AB6CC" w:rsidR="00200819" w:rsidRDefault="00200819" w:rsidP="00C60A3B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Has HR Completed the employment status assessment (e.g</w:t>
            </w:r>
            <w:r w:rsidR="00CE4E47">
              <w:rPr>
                <w:rFonts w:ascii="AvantGarde Bk BT" w:hAnsi="AvantGarde Bk BT" w:cs="Tahoma"/>
              </w:rPr>
              <w:t>.</w:t>
            </w:r>
            <w:r>
              <w:rPr>
                <w:rFonts w:ascii="AvantGarde Bk BT" w:hAnsi="AvantGarde Bk BT" w:cs="Tahoma"/>
              </w:rPr>
              <w:t xml:space="preserve"> DBS</w:t>
            </w:r>
            <w:r w:rsidR="00CE4E47">
              <w:rPr>
                <w:rFonts w:ascii="AvantGarde Bk BT" w:hAnsi="AvantGarde Bk BT" w:cs="Tahoma"/>
              </w:rPr>
              <w:t xml:space="preserve"> </w:t>
            </w:r>
            <w:r>
              <w:rPr>
                <w:rFonts w:ascii="AvantGarde Bk BT" w:hAnsi="AvantGarde Bk BT" w:cs="Tahoma"/>
              </w:rPr>
              <w:t>check</w:t>
            </w:r>
            <w:r w:rsidR="00CE4E47">
              <w:rPr>
                <w:rFonts w:ascii="AvantGarde Bk BT" w:hAnsi="AvantGarde Bk BT" w:cs="Tahoma"/>
              </w:rPr>
              <w:t>/</w:t>
            </w:r>
            <w:r>
              <w:rPr>
                <w:rFonts w:ascii="AvantGarde Bk BT" w:hAnsi="AvantGarde Bk BT" w:cs="Tahoma"/>
              </w:rPr>
              <w:t>IR3</w:t>
            </w:r>
            <w:r w:rsidR="00CE4E47">
              <w:rPr>
                <w:rFonts w:ascii="AvantGarde Bk BT" w:hAnsi="AvantGarde Bk BT" w:cs="Tahoma"/>
              </w:rPr>
              <w:t>5</w:t>
            </w:r>
            <w:r>
              <w:rPr>
                <w:rFonts w:ascii="AvantGarde Bk BT" w:hAnsi="AvantGarde Bk BT" w:cs="Tahoma"/>
              </w:rPr>
              <w:t xml:space="preserve"> assessment) Yes/No</w:t>
            </w:r>
          </w:p>
        </w:tc>
        <w:tc>
          <w:tcPr>
            <w:tcW w:w="6338" w:type="dxa"/>
          </w:tcPr>
          <w:p w14:paraId="1B8C781B" w14:textId="77777777" w:rsidR="00200819" w:rsidRPr="00272615" w:rsidRDefault="00200819" w:rsidP="007C0346">
            <w:pPr>
              <w:rPr>
                <w:rFonts w:ascii="AvantGarde Bk BT" w:hAnsi="AvantGarde Bk BT"/>
              </w:rPr>
            </w:pPr>
          </w:p>
        </w:tc>
      </w:tr>
      <w:tr w:rsidR="00636BA4" w:rsidRPr="00272615" w14:paraId="6E21D64E" w14:textId="77777777" w:rsidTr="003C0AC2">
        <w:tc>
          <w:tcPr>
            <w:tcW w:w="2836" w:type="dxa"/>
          </w:tcPr>
          <w:p w14:paraId="549CEE06" w14:textId="77777777" w:rsidR="00C60A3B" w:rsidRPr="00272615" w:rsidRDefault="00C60A3B" w:rsidP="00C60A3B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Approved by</w:t>
            </w:r>
            <w:r w:rsidRPr="00272615">
              <w:rPr>
                <w:rFonts w:ascii="AvantGarde Bk BT" w:hAnsi="AvantGarde Bk BT" w:cs="Tahoma"/>
              </w:rPr>
              <w:t>:</w:t>
            </w:r>
          </w:p>
          <w:p w14:paraId="23644202" w14:textId="77777777" w:rsidR="00636BA4" w:rsidRPr="00272615" w:rsidRDefault="00636BA4" w:rsidP="003C0AC2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</w:tcPr>
          <w:p w14:paraId="58451ACC" w14:textId="77777777" w:rsidR="00636BA4" w:rsidRPr="00272615" w:rsidRDefault="00636BA4" w:rsidP="003C0AC2">
            <w:pPr>
              <w:rPr>
                <w:rFonts w:ascii="AvantGarde Bk BT" w:hAnsi="AvantGarde Bk BT"/>
              </w:rPr>
            </w:pPr>
          </w:p>
        </w:tc>
      </w:tr>
      <w:tr w:rsidR="00636BA4" w:rsidRPr="00272615" w14:paraId="06117773" w14:textId="77777777" w:rsidTr="003C0AC2">
        <w:tc>
          <w:tcPr>
            <w:tcW w:w="2836" w:type="dxa"/>
          </w:tcPr>
          <w:p w14:paraId="23275224" w14:textId="77777777" w:rsidR="00636BA4" w:rsidRPr="00272615" w:rsidRDefault="00C60A3B" w:rsidP="003C0AC2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Date</w:t>
            </w:r>
            <w:r w:rsidR="00636BA4" w:rsidRPr="00272615">
              <w:rPr>
                <w:rFonts w:ascii="AvantGarde Bk BT" w:hAnsi="AvantGarde Bk BT" w:cs="Tahoma"/>
              </w:rPr>
              <w:t>:</w:t>
            </w:r>
          </w:p>
          <w:p w14:paraId="368706D2" w14:textId="77777777" w:rsidR="00636BA4" w:rsidRPr="00272615" w:rsidRDefault="00636BA4" w:rsidP="003C0AC2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</w:tcPr>
          <w:p w14:paraId="751D74A9" w14:textId="77777777" w:rsidR="00636BA4" w:rsidRPr="00272615" w:rsidRDefault="00636BA4" w:rsidP="003C0AC2">
            <w:pPr>
              <w:rPr>
                <w:rFonts w:ascii="AvantGarde Bk BT" w:hAnsi="AvantGarde Bk BT"/>
              </w:rPr>
            </w:pPr>
          </w:p>
        </w:tc>
      </w:tr>
    </w:tbl>
    <w:p w14:paraId="67203A96" w14:textId="77777777" w:rsidR="00C60A3B" w:rsidRDefault="00C60A3B" w:rsidP="00B537BD">
      <w:pPr>
        <w:pStyle w:val="Caption"/>
        <w:keepNext/>
        <w:rPr>
          <w:rFonts w:ascii="AvantGarde Bk BT" w:hAnsi="AvantGarde Bk BT"/>
          <w:b w:val="0"/>
          <w:bCs w:val="0"/>
        </w:rPr>
      </w:pPr>
    </w:p>
    <w:p w14:paraId="5A747517" w14:textId="77777777" w:rsidR="00B537BD" w:rsidRPr="00C60A3B" w:rsidRDefault="00C60A3B" w:rsidP="00C60A3B">
      <w:pPr>
        <w:pStyle w:val="Caption"/>
        <w:keepNext/>
        <w:ind w:left="-426"/>
        <w:rPr>
          <w:rFonts w:ascii="AvantGarde Bk BT" w:hAnsi="AvantGarde Bk BT" w:cs="Tahoma"/>
          <w:sz w:val="24"/>
          <w:szCs w:val="24"/>
        </w:rPr>
      </w:pPr>
      <w:r>
        <w:rPr>
          <w:rFonts w:ascii="AvantGarde Bk BT" w:hAnsi="AvantGarde Bk BT" w:cs="Tahoma"/>
          <w:sz w:val="24"/>
          <w:szCs w:val="24"/>
        </w:rPr>
        <w:t>PART C – to be completed by Finance Department</w:t>
      </w:r>
    </w:p>
    <w:p w14:paraId="40BCE313" w14:textId="77777777" w:rsidR="00C60A3B" w:rsidRPr="00C60A3B" w:rsidRDefault="00C60A3B" w:rsidP="00C60A3B"/>
    <w:tbl>
      <w:tblPr>
        <w:tblpPr w:leftFromText="180" w:rightFromText="180" w:vertAnchor="text" w:tblpY="1"/>
        <w:tblOverlap w:val="never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6"/>
      </w:tblGrid>
      <w:tr w:rsidR="001963BC" w:rsidRPr="00DD59C8" w14:paraId="59DB38DF" w14:textId="77777777" w:rsidTr="00642899">
        <w:tc>
          <w:tcPr>
            <w:tcW w:w="353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79B923A" w14:textId="77777777" w:rsidR="001963BC" w:rsidRPr="00DD59C8" w:rsidRDefault="001963BC" w:rsidP="00642899">
            <w:pPr>
              <w:pStyle w:val="NoSpacing"/>
              <w:rPr>
                <w:rFonts w:cstheme="minorHAnsi"/>
                <w:b/>
              </w:rPr>
            </w:pPr>
            <w:r w:rsidRPr="00DD59C8">
              <w:rPr>
                <w:rFonts w:cstheme="minorHAnsi"/>
                <w:b/>
                <w:color w:val="FF0000"/>
              </w:rPr>
              <w:t>FOR INTERNAL USE ONLY</w:t>
            </w:r>
          </w:p>
        </w:tc>
        <w:tc>
          <w:tcPr>
            <w:tcW w:w="567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645ABC4" w14:textId="77777777" w:rsidR="001963BC" w:rsidRPr="00DD59C8" w:rsidRDefault="001963BC" w:rsidP="00642899">
            <w:pPr>
              <w:pStyle w:val="NoSpacing"/>
              <w:rPr>
                <w:rFonts w:cstheme="minorHAnsi"/>
              </w:rPr>
            </w:pPr>
          </w:p>
        </w:tc>
      </w:tr>
      <w:tr w:rsidR="001963BC" w:rsidRPr="007B27AC" w14:paraId="29C65111" w14:textId="77777777" w:rsidTr="00642899">
        <w:tc>
          <w:tcPr>
            <w:tcW w:w="35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21A578" w14:textId="77777777" w:rsidR="001963BC" w:rsidRDefault="001963BC" w:rsidP="00642899">
            <w:pPr>
              <w:pStyle w:val="NoSpacing"/>
              <w:rPr>
                <w:rFonts w:cstheme="minorHAnsi"/>
                <w:b/>
              </w:rPr>
            </w:pPr>
            <w:r w:rsidRPr="00DD59C8">
              <w:rPr>
                <w:rFonts w:cstheme="minorHAnsi"/>
                <w:b/>
              </w:rPr>
              <w:t>C</w:t>
            </w:r>
            <w:r>
              <w:rPr>
                <w:rFonts w:cstheme="minorHAnsi"/>
                <w:b/>
              </w:rPr>
              <w:t>hecks</w:t>
            </w:r>
            <w:r w:rsidRPr="00DD59C8">
              <w:rPr>
                <w:rFonts w:cstheme="minorHAnsi"/>
                <w:b/>
              </w:rPr>
              <w:t xml:space="preserve">:                   </w:t>
            </w:r>
          </w:p>
          <w:p w14:paraId="07D5BA00" w14:textId="77777777" w:rsidR="001963BC" w:rsidRPr="00DD59C8" w:rsidRDefault="001963BC" w:rsidP="00642899">
            <w:pPr>
              <w:pStyle w:val="NoSpacing"/>
              <w:rPr>
                <w:rFonts w:cstheme="minorHAnsi"/>
                <w:b/>
              </w:rPr>
            </w:pPr>
            <w:r w:rsidRPr="00DD59C8">
              <w:rPr>
                <w:rFonts w:cstheme="minorHAnsi"/>
              </w:rPr>
              <w:t>Company Registration</w:t>
            </w:r>
          </w:p>
          <w:p w14:paraId="2D4D3777" w14:textId="77777777" w:rsidR="001963BC" w:rsidRPr="00DD59C8" w:rsidRDefault="001963BC" w:rsidP="00642899">
            <w:pPr>
              <w:pStyle w:val="NoSpacing"/>
              <w:rPr>
                <w:rFonts w:cstheme="minorHAnsi"/>
              </w:rPr>
            </w:pPr>
            <w:r w:rsidRPr="00DD59C8">
              <w:rPr>
                <w:rFonts w:cstheme="minorHAnsi"/>
              </w:rPr>
              <w:t>VAT Registration</w:t>
            </w:r>
          </w:p>
          <w:p w14:paraId="0655A32E" w14:textId="77777777" w:rsidR="001963BC" w:rsidRPr="00DD59C8" w:rsidRDefault="001963BC" w:rsidP="00642899">
            <w:pPr>
              <w:pStyle w:val="NoSpacing"/>
              <w:rPr>
                <w:rFonts w:cstheme="minorHAnsi"/>
              </w:rPr>
            </w:pPr>
            <w:r w:rsidRPr="00DD59C8">
              <w:rPr>
                <w:rFonts w:cstheme="minorHAnsi"/>
              </w:rPr>
              <w:t>Bank</w:t>
            </w:r>
          </w:p>
        </w:tc>
        <w:tc>
          <w:tcPr>
            <w:tcW w:w="56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61D21C" w14:textId="77777777" w:rsidR="001963BC" w:rsidRPr="007B27AC" w:rsidRDefault="001963BC" w:rsidP="00642899"/>
        </w:tc>
      </w:tr>
      <w:tr w:rsidR="001963BC" w:rsidRPr="007B27AC" w14:paraId="490B9447" w14:textId="77777777" w:rsidTr="00642899">
        <w:tc>
          <w:tcPr>
            <w:tcW w:w="3539" w:type="dxa"/>
            <w:tcBorders>
              <w:bottom w:val="nil"/>
            </w:tcBorders>
            <w:shd w:val="clear" w:color="auto" w:fill="D9D9D9" w:themeFill="background1" w:themeFillShade="D9"/>
          </w:tcPr>
          <w:p w14:paraId="3820CB4C" w14:textId="77777777" w:rsidR="001963BC" w:rsidRPr="00CF6450" w:rsidRDefault="001963BC" w:rsidP="00642899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Verification</w:t>
            </w:r>
            <w:r w:rsidRPr="00DD59C8">
              <w:rPr>
                <w:rFonts w:cstheme="minorHAnsi"/>
                <w:b/>
              </w:rPr>
              <w:t xml:space="preserve">:                        </w:t>
            </w:r>
          </w:p>
        </w:tc>
        <w:tc>
          <w:tcPr>
            <w:tcW w:w="5676" w:type="dxa"/>
            <w:tcBorders>
              <w:bottom w:val="nil"/>
            </w:tcBorders>
            <w:shd w:val="clear" w:color="auto" w:fill="D9D9D9" w:themeFill="background1" w:themeFillShade="D9"/>
          </w:tcPr>
          <w:p w14:paraId="5D23FF72" w14:textId="77777777" w:rsidR="001963BC" w:rsidRPr="007B27AC" w:rsidRDefault="001963BC" w:rsidP="00642899"/>
        </w:tc>
      </w:tr>
      <w:tr w:rsidR="001963BC" w:rsidRPr="007B27AC" w14:paraId="3E495458" w14:textId="77777777" w:rsidTr="00642899">
        <w:tc>
          <w:tcPr>
            <w:tcW w:w="3539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C4435CB" w14:textId="77777777" w:rsidR="001963BC" w:rsidRDefault="001963BC" w:rsidP="00642899">
            <w:pPr>
              <w:pStyle w:val="NoSpacing"/>
              <w:rPr>
                <w:rFonts w:cstheme="minorHAnsi"/>
                <w:b/>
              </w:rPr>
            </w:pPr>
            <w:r w:rsidRPr="00DD59C8">
              <w:rPr>
                <w:rFonts w:cstheme="minorHAnsi"/>
              </w:rPr>
              <w:t>Contact Name</w:t>
            </w:r>
          </w:p>
        </w:tc>
        <w:tc>
          <w:tcPr>
            <w:tcW w:w="567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D089F5" w14:textId="77777777" w:rsidR="001963BC" w:rsidRPr="007B27AC" w:rsidRDefault="001963BC" w:rsidP="00642899"/>
        </w:tc>
      </w:tr>
      <w:tr w:rsidR="001963BC" w:rsidRPr="007B27AC" w14:paraId="77BE64C3" w14:textId="77777777" w:rsidTr="00642899">
        <w:tc>
          <w:tcPr>
            <w:tcW w:w="3539" w:type="dxa"/>
            <w:tcBorders>
              <w:top w:val="nil"/>
            </w:tcBorders>
            <w:shd w:val="clear" w:color="auto" w:fill="D9D9D9" w:themeFill="background1" w:themeFillShade="D9"/>
          </w:tcPr>
          <w:p w14:paraId="1E3593BB" w14:textId="77777777" w:rsidR="001963BC" w:rsidRDefault="001963BC" w:rsidP="00642899">
            <w:pPr>
              <w:pStyle w:val="NoSpacing"/>
              <w:rPr>
                <w:rFonts w:cstheme="minorHAnsi"/>
                <w:b/>
              </w:rPr>
            </w:pPr>
            <w:r w:rsidRPr="00DD59C8">
              <w:rPr>
                <w:rFonts w:cstheme="minorHAnsi"/>
              </w:rPr>
              <w:t>Contact Number/Email</w:t>
            </w:r>
          </w:p>
        </w:tc>
        <w:tc>
          <w:tcPr>
            <w:tcW w:w="5676" w:type="dxa"/>
            <w:tcBorders>
              <w:top w:val="nil"/>
            </w:tcBorders>
            <w:shd w:val="clear" w:color="auto" w:fill="D9D9D9" w:themeFill="background1" w:themeFillShade="D9"/>
          </w:tcPr>
          <w:p w14:paraId="087125A8" w14:textId="77777777" w:rsidR="001963BC" w:rsidRPr="007B27AC" w:rsidRDefault="001963BC" w:rsidP="00642899"/>
        </w:tc>
      </w:tr>
      <w:tr w:rsidR="001963BC" w:rsidRPr="00CF6450" w14:paraId="7257C71E" w14:textId="77777777" w:rsidTr="00642899">
        <w:tc>
          <w:tcPr>
            <w:tcW w:w="3539" w:type="dxa"/>
            <w:shd w:val="clear" w:color="auto" w:fill="D9D9D9" w:themeFill="background1" w:themeFillShade="D9"/>
          </w:tcPr>
          <w:p w14:paraId="5E2C78A9" w14:textId="77777777" w:rsidR="001963BC" w:rsidRPr="00DD59C8" w:rsidRDefault="001963BC" w:rsidP="00642899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Processed by:</w:t>
            </w:r>
          </w:p>
        </w:tc>
        <w:tc>
          <w:tcPr>
            <w:tcW w:w="5676" w:type="dxa"/>
            <w:shd w:val="clear" w:color="auto" w:fill="D9D9D9" w:themeFill="background1" w:themeFillShade="D9"/>
          </w:tcPr>
          <w:p w14:paraId="6B1DD3EB" w14:textId="77777777" w:rsidR="001963BC" w:rsidRPr="00CF6450" w:rsidRDefault="001963BC" w:rsidP="00642899">
            <w:pPr>
              <w:pStyle w:val="NoSpacing"/>
              <w:rPr>
                <w:rFonts w:cstheme="minorHAnsi"/>
                <w:b/>
              </w:rPr>
            </w:pPr>
          </w:p>
        </w:tc>
      </w:tr>
      <w:tr w:rsidR="001963BC" w:rsidRPr="00CF6450" w14:paraId="633210A8" w14:textId="77777777" w:rsidTr="00642899">
        <w:tc>
          <w:tcPr>
            <w:tcW w:w="3539" w:type="dxa"/>
            <w:shd w:val="clear" w:color="auto" w:fill="D9D9D9" w:themeFill="background1" w:themeFillShade="D9"/>
          </w:tcPr>
          <w:p w14:paraId="2C7EC7B4" w14:textId="77777777" w:rsidR="001963BC" w:rsidRDefault="001963BC" w:rsidP="00642899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Date:</w:t>
            </w:r>
          </w:p>
        </w:tc>
        <w:tc>
          <w:tcPr>
            <w:tcW w:w="5676" w:type="dxa"/>
            <w:shd w:val="clear" w:color="auto" w:fill="D9D9D9" w:themeFill="background1" w:themeFillShade="D9"/>
          </w:tcPr>
          <w:p w14:paraId="16C01D55" w14:textId="77777777" w:rsidR="001963BC" w:rsidRPr="00CF6450" w:rsidRDefault="001963BC" w:rsidP="00642899">
            <w:pPr>
              <w:pStyle w:val="NoSpacing"/>
              <w:rPr>
                <w:rFonts w:cstheme="minorHAnsi"/>
                <w:b/>
              </w:rPr>
            </w:pPr>
          </w:p>
        </w:tc>
      </w:tr>
      <w:tr w:rsidR="001963BC" w:rsidRPr="00DD59C8" w14:paraId="1CACA171" w14:textId="77777777" w:rsidTr="00642899">
        <w:tc>
          <w:tcPr>
            <w:tcW w:w="3539" w:type="dxa"/>
            <w:shd w:val="clear" w:color="auto" w:fill="D9D9D9" w:themeFill="background1" w:themeFillShade="D9"/>
          </w:tcPr>
          <w:p w14:paraId="12B5E183" w14:textId="77777777" w:rsidR="001963BC" w:rsidRPr="00DD59C8" w:rsidRDefault="001963BC" w:rsidP="00642899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Authorised by:</w:t>
            </w:r>
          </w:p>
        </w:tc>
        <w:tc>
          <w:tcPr>
            <w:tcW w:w="5676" w:type="dxa"/>
            <w:shd w:val="clear" w:color="auto" w:fill="D9D9D9" w:themeFill="background1" w:themeFillShade="D9"/>
          </w:tcPr>
          <w:p w14:paraId="66992851" w14:textId="77777777" w:rsidR="001963BC" w:rsidRPr="00DD59C8" w:rsidRDefault="001963BC" w:rsidP="00642899">
            <w:pPr>
              <w:pStyle w:val="NoSpacing"/>
              <w:rPr>
                <w:rFonts w:cstheme="minorHAnsi"/>
              </w:rPr>
            </w:pPr>
          </w:p>
        </w:tc>
      </w:tr>
      <w:tr w:rsidR="001963BC" w:rsidRPr="00DD59C8" w14:paraId="0CCAC22C" w14:textId="77777777" w:rsidTr="00642899">
        <w:trPr>
          <w:trHeight w:val="70"/>
        </w:trPr>
        <w:tc>
          <w:tcPr>
            <w:tcW w:w="3539" w:type="dxa"/>
            <w:shd w:val="clear" w:color="auto" w:fill="D9D9D9" w:themeFill="background1" w:themeFillShade="D9"/>
          </w:tcPr>
          <w:p w14:paraId="25BA22C0" w14:textId="77777777" w:rsidR="001963BC" w:rsidRPr="00DD59C8" w:rsidRDefault="001963BC" w:rsidP="00642899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Date:</w:t>
            </w:r>
          </w:p>
        </w:tc>
        <w:tc>
          <w:tcPr>
            <w:tcW w:w="5676" w:type="dxa"/>
            <w:shd w:val="clear" w:color="auto" w:fill="D9D9D9" w:themeFill="background1" w:themeFillShade="D9"/>
          </w:tcPr>
          <w:p w14:paraId="70D3EA27" w14:textId="77777777" w:rsidR="001963BC" w:rsidRPr="00DD59C8" w:rsidRDefault="001963BC" w:rsidP="00642899">
            <w:pPr>
              <w:pStyle w:val="NoSpacing"/>
              <w:rPr>
                <w:rFonts w:cstheme="minorHAnsi"/>
              </w:rPr>
            </w:pPr>
          </w:p>
        </w:tc>
      </w:tr>
      <w:tr w:rsidR="001963BC" w:rsidRPr="00DD59C8" w14:paraId="57C185F6" w14:textId="77777777" w:rsidTr="00642899">
        <w:tc>
          <w:tcPr>
            <w:tcW w:w="3539" w:type="dxa"/>
            <w:shd w:val="clear" w:color="auto" w:fill="D9D9D9" w:themeFill="background1" w:themeFillShade="D9"/>
          </w:tcPr>
          <w:p w14:paraId="5987C9F4" w14:textId="3B2E2FF8" w:rsidR="001963BC" w:rsidRPr="00DD59C8" w:rsidRDefault="001963BC" w:rsidP="00642899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5676" w:type="dxa"/>
            <w:shd w:val="clear" w:color="auto" w:fill="D9D9D9" w:themeFill="background1" w:themeFillShade="D9"/>
          </w:tcPr>
          <w:p w14:paraId="495B89C7" w14:textId="77777777" w:rsidR="001963BC" w:rsidRPr="00DD59C8" w:rsidRDefault="001963BC" w:rsidP="00642899">
            <w:pPr>
              <w:pStyle w:val="NoSpacing"/>
              <w:rPr>
                <w:rFonts w:cstheme="minorHAnsi"/>
              </w:rPr>
            </w:pPr>
          </w:p>
        </w:tc>
      </w:tr>
    </w:tbl>
    <w:p w14:paraId="09C64FDA" w14:textId="75F30F36" w:rsidR="009A1210" w:rsidRDefault="009A1210" w:rsidP="00636BA4">
      <w:pPr>
        <w:rPr>
          <w:rFonts w:ascii="AvantGarde Bk BT" w:hAnsi="AvantGarde Bk BT"/>
        </w:rPr>
      </w:pPr>
    </w:p>
    <w:p w14:paraId="089B8DD2" w14:textId="529C66DD" w:rsidR="001963BC" w:rsidRDefault="001963BC" w:rsidP="00636BA4">
      <w:pPr>
        <w:rPr>
          <w:rFonts w:ascii="AvantGarde Bk BT" w:hAnsi="AvantGarde Bk BT"/>
        </w:rPr>
      </w:pPr>
    </w:p>
    <w:p w14:paraId="0C245CB2" w14:textId="77777777" w:rsidR="001963BC" w:rsidRDefault="001963BC" w:rsidP="001963BC">
      <w:pPr>
        <w:ind w:left="-20" w:right="-20"/>
        <w:rPr>
          <w:rFonts w:ascii="Aptos" w:eastAsia="Aptos" w:hAnsi="Aptos" w:cs="Aptos"/>
          <w:b/>
          <w:bCs/>
          <w:i/>
          <w:iCs/>
        </w:rPr>
      </w:pPr>
      <w:r w:rsidRPr="0CB25EBB">
        <w:rPr>
          <w:rFonts w:ascii="Aptos" w:eastAsia="Aptos" w:hAnsi="Aptos" w:cs="Aptos"/>
          <w:b/>
          <w:bCs/>
          <w:i/>
          <w:iCs/>
          <w:sz w:val="22"/>
          <w:szCs w:val="22"/>
        </w:rPr>
        <w:t>Suppliers please note:</w:t>
      </w:r>
    </w:p>
    <w:p w14:paraId="6A04C28C" w14:textId="3835E974" w:rsidR="001963BC" w:rsidRDefault="001963BC" w:rsidP="001963BC">
      <w:pPr>
        <w:ind w:left="-20" w:right="-20"/>
        <w:rPr>
          <w:rFonts w:ascii="Aptos" w:eastAsia="Aptos" w:hAnsi="Aptos" w:cs="Aptos"/>
          <w:b/>
          <w:bCs/>
          <w:i/>
          <w:iCs/>
        </w:rPr>
      </w:pPr>
      <w:r w:rsidRPr="0CB25EBB">
        <w:rPr>
          <w:rFonts w:ascii="Aptos" w:eastAsia="Aptos" w:hAnsi="Aptos" w:cs="Aptos"/>
          <w:b/>
          <w:bCs/>
          <w:i/>
          <w:iCs/>
          <w:sz w:val="22"/>
          <w:szCs w:val="22"/>
        </w:rPr>
        <w:t xml:space="preserve">When sending </w:t>
      </w:r>
      <w:r w:rsidR="00635E39" w:rsidRPr="0CB25EBB">
        <w:rPr>
          <w:rFonts w:ascii="Aptos" w:eastAsia="Aptos" w:hAnsi="Aptos" w:cs="Aptos"/>
          <w:b/>
          <w:bCs/>
          <w:i/>
          <w:iCs/>
          <w:sz w:val="22"/>
          <w:szCs w:val="22"/>
        </w:rPr>
        <w:t>invoice</w:t>
      </w:r>
      <w:r w:rsidR="00635E39">
        <w:rPr>
          <w:rFonts w:ascii="Aptos" w:eastAsia="Aptos" w:hAnsi="Aptos" w:cs="Aptos"/>
          <w:b/>
          <w:bCs/>
          <w:i/>
          <w:iCs/>
          <w:sz w:val="22"/>
          <w:szCs w:val="22"/>
        </w:rPr>
        <w:t>s,</w:t>
      </w:r>
      <w:r w:rsidRPr="0CB25EBB">
        <w:rPr>
          <w:rFonts w:ascii="Aptos" w:eastAsia="Aptos" w:hAnsi="Aptos" w:cs="Aptos"/>
          <w:b/>
          <w:bCs/>
          <w:i/>
          <w:iCs/>
          <w:sz w:val="22"/>
          <w:szCs w:val="22"/>
        </w:rPr>
        <w:t xml:space="preserve"> we need: </w:t>
      </w:r>
    </w:p>
    <w:p w14:paraId="53A8634E" w14:textId="77777777" w:rsidR="001963BC" w:rsidRDefault="001963BC" w:rsidP="001963BC">
      <w:pPr>
        <w:pStyle w:val="ListParagraph"/>
        <w:numPr>
          <w:ilvl w:val="0"/>
          <w:numId w:val="1"/>
        </w:numPr>
        <w:ind w:right="-20"/>
        <w:rPr>
          <w:rFonts w:ascii="Aptos" w:eastAsia="Aptos" w:hAnsi="Aptos" w:cs="Aptos"/>
          <w:b/>
          <w:bCs/>
          <w:i/>
          <w:iCs/>
        </w:rPr>
      </w:pPr>
      <w:r w:rsidRPr="0CB25EBB">
        <w:rPr>
          <w:rFonts w:ascii="Aptos" w:eastAsia="Aptos" w:hAnsi="Aptos" w:cs="Aptos"/>
          <w:b/>
          <w:bCs/>
          <w:i/>
          <w:iCs/>
          <w:sz w:val="22"/>
          <w:szCs w:val="22"/>
        </w:rPr>
        <w:t>A unique invoice number referenced on each invoice.</w:t>
      </w:r>
    </w:p>
    <w:p w14:paraId="7DF67722" w14:textId="65F301B7" w:rsidR="001963BC" w:rsidRDefault="001963BC" w:rsidP="001963BC">
      <w:pPr>
        <w:pStyle w:val="ListParagraph"/>
        <w:numPr>
          <w:ilvl w:val="0"/>
          <w:numId w:val="1"/>
        </w:numPr>
        <w:ind w:right="-20"/>
        <w:rPr>
          <w:rFonts w:ascii="Aptos" w:eastAsia="Aptos" w:hAnsi="Aptos" w:cs="Aptos"/>
          <w:b/>
          <w:bCs/>
          <w:i/>
          <w:iCs/>
          <w:sz w:val="22"/>
          <w:szCs w:val="22"/>
        </w:rPr>
      </w:pPr>
      <w:r w:rsidRPr="0CB25EBB">
        <w:rPr>
          <w:rFonts w:ascii="Aptos" w:eastAsia="Aptos" w:hAnsi="Aptos" w:cs="Aptos"/>
          <w:b/>
          <w:bCs/>
          <w:i/>
          <w:iCs/>
          <w:sz w:val="22"/>
          <w:szCs w:val="22"/>
        </w:rPr>
        <w:t xml:space="preserve"> </w:t>
      </w:r>
      <w:r>
        <w:rPr>
          <w:rFonts w:ascii="Aptos" w:eastAsia="Aptos" w:hAnsi="Aptos" w:cs="Aptos"/>
          <w:b/>
          <w:bCs/>
          <w:i/>
          <w:iCs/>
          <w:sz w:val="22"/>
          <w:szCs w:val="22"/>
        </w:rPr>
        <w:t>C</w:t>
      </w:r>
      <w:r w:rsidRPr="0CB25EBB">
        <w:rPr>
          <w:rFonts w:ascii="Aptos" w:eastAsia="Aptos" w:hAnsi="Aptos" w:cs="Aptos"/>
          <w:b/>
          <w:bCs/>
          <w:i/>
          <w:iCs/>
          <w:sz w:val="22"/>
          <w:szCs w:val="22"/>
        </w:rPr>
        <w:t>ompany registration number if you have one, or UTR number otherwise.</w:t>
      </w:r>
    </w:p>
    <w:p w14:paraId="73453E59" w14:textId="77777777" w:rsidR="001963BC" w:rsidRDefault="001963BC" w:rsidP="001963BC">
      <w:pPr>
        <w:pStyle w:val="ListParagraph"/>
        <w:numPr>
          <w:ilvl w:val="0"/>
          <w:numId w:val="1"/>
        </w:numPr>
        <w:ind w:right="-20"/>
        <w:rPr>
          <w:rFonts w:ascii="Aptos" w:eastAsia="Aptos" w:hAnsi="Aptos" w:cs="Aptos"/>
          <w:b/>
          <w:bCs/>
          <w:i/>
          <w:iCs/>
          <w:sz w:val="22"/>
          <w:szCs w:val="22"/>
        </w:rPr>
      </w:pPr>
      <w:r w:rsidRPr="0CB25EBB">
        <w:rPr>
          <w:rFonts w:ascii="Aptos" w:eastAsia="Aptos" w:hAnsi="Aptos" w:cs="Aptos"/>
          <w:b/>
          <w:bCs/>
          <w:i/>
          <w:iCs/>
          <w:sz w:val="22"/>
          <w:szCs w:val="22"/>
        </w:rPr>
        <w:t>If you are VAT registered company – your VAT number should be shown on the invoice.</w:t>
      </w:r>
    </w:p>
    <w:p w14:paraId="55230141" w14:textId="77777777" w:rsidR="001963BC" w:rsidRPr="00954F0F" w:rsidRDefault="001963BC" w:rsidP="00636BA4">
      <w:pPr>
        <w:rPr>
          <w:rFonts w:ascii="AvantGarde Bk BT" w:hAnsi="AvantGarde Bk BT"/>
        </w:rPr>
      </w:pPr>
    </w:p>
    <w:sectPr w:rsidR="001963BC" w:rsidRPr="00954F0F" w:rsidSect="003C0AC2">
      <w:pgSz w:w="12240" w:h="15840"/>
      <w:pgMar w:top="851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824B6"/>
    <w:multiLevelType w:val="hybridMultilevel"/>
    <w:tmpl w:val="D4D0C638"/>
    <w:lvl w:ilvl="0" w:tplc="C630D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5E2E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F0A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A2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C25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943C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9C3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BE81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6C8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979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4E5"/>
    <w:rsid w:val="001963BC"/>
    <w:rsid w:val="001B0270"/>
    <w:rsid w:val="00200819"/>
    <w:rsid w:val="00245CEA"/>
    <w:rsid w:val="00272615"/>
    <w:rsid w:val="003A64E5"/>
    <w:rsid w:val="003C0AC2"/>
    <w:rsid w:val="0042570E"/>
    <w:rsid w:val="00493A4B"/>
    <w:rsid w:val="004E4C97"/>
    <w:rsid w:val="0058648F"/>
    <w:rsid w:val="005D688B"/>
    <w:rsid w:val="00635E39"/>
    <w:rsid w:val="00636BA4"/>
    <w:rsid w:val="006F1CA4"/>
    <w:rsid w:val="007777BC"/>
    <w:rsid w:val="007C0346"/>
    <w:rsid w:val="00954F0F"/>
    <w:rsid w:val="009A1210"/>
    <w:rsid w:val="00A140B8"/>
    <w:rsid w:val="00A3474C"/>
    <w:rsid w:val="00B537BD"/>
    <w:rsid w:val="00C60A3B"/>
    <w:rsid w:val="00CC3444"/>
    <w:rsid w:val="00CE4E47"/>
    <w:rsid w:val="00F15221"/>
    <w:rsid w:val="00F57633"/>
    <w:rsid w:val="00F6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C605B4"/>
  <w15:docId w15:val="{7ED9AAE8-827E-4356-9F9B-7920EB80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1CA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C0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7C0346"/>
    <w:rPr>
      <w:b/>
      <w:bCs/>
      <w:sz w:val="20"/>
      <w:szCs w:val="20"/>
    </w:rPr>
  </w:style>
  <w:style w:type="paragraph" w:styleId="BalloonText">
    <w:name w:val="Balloon Text"/>
    <w:basedOn w:val="Normal"/>
    <w:semiHidden/>
    <w:rsid w:val="009A121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963B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963BC"/>
    <w:pPr>
      <w:ind w:left="720"/>
      <w:contextualSpacing/>
    </w:pPr>
    <w:rPr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ia\AppData\Local\Microsoft\Windows\INetCache\Content.Outlook\H46MSOI1\New%20Supplier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Supplier Form</Template>
  <TotalTime>0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SUPPLIER FORM</vt:lpstr>
    </vt:vector>
  </TitlesOfParts>
  <Company>The Midland Arts Centre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SUPPLIER FORM</dc:title>
  <dc:subject/>
  <dc:creator>Jani Athena (APR) NHS Coventry &amp; Rugby GP Alliance</dc:creator>
  <cp:keywords/>
  <dc:description/>
  <cp:lastModifiedBy>Jenny Fotheringham</cp:lastModifiedBy>
  <cp:revision>2</cp:revision>
  <cp:lastPrinted>2009-01-08T09:52:00Z</cp:lastPrinted>
  <dcterms:created xsi:type="dcterms:W3CDTF">2026-07-02T07:14:00Z</dcterms:created>
  <dcterms:modified xsi:type="dcterms:W3CDTF">2026-07-02T07:14:00Z</dcterms:modified>
</cp:coreProperties>
</file>